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30A" w:rsidRDefault="0028710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4" o:spid="_x0000_s1026" type="#_x0000_t202" style="position:absolute;left:0;text-align:left;margin-left:74pt;margin-top:85.5pt;width:452.5pt;height:755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" filled="f" stroked="f">
            <v:textbox>
              <w:txbxContent>
                <w:sdt>
                  <w:sdtPr>
                    <w:id w:val="87761161"/>
                    <w:placeholder>
                      <w:docPart w:val="4BC753B31B5E4B8C9FE747D04B71D85E"/>
                    </w:placeholder>
                  </w:sdtPr>
                  <w:sdtEndPr>
                    <w:rPr>
                      <w:rFonts w:ascii="Harrington" w:hAnsi="Harrington"/>
                      <w:color w:val="FF0000"/>
                    </w:rPr>
                  </w:sdtEndPr>
                  <w:sdtContent>
                    <w:p w:rsidR="00656537" w:rsidRDefault="00C32459" w:rsidP="00763338">
                      <w:pPr>
                        <w:pStyle w:val="Naamvanorganisatie"/>
                      </w:pPr>
                      <w:r w:rsidRPr="00C32459">
                        <w:rPr>
                          <w:noProof/>
                          <w:lang w:eastAsia="nl-NL"/>
                        </w:rPr>
                        <w:drawing>
                          <wp:inline distT="0" distB="0" distL="0" distR="0">
                            <wp:extent cx="5555328" cy="2352040"/>
                            <wp:effectExtent l="0" t="0" r="7620" b="0"/>
                            <wp:docPr id="8" name="Afbeelding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32253" cy="23846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6537" w:rsidRDefault="00656537" w:rsidP="00763338">
                      <w:pPr>
                        <w:pStyle w:val="Naamvanorganisatie"/>
                        <w:rPr>
                          <w:rFonts w:ascii="Freestyle Script" w:hAnsi="Freestyle Script"/>
                          <w:color w:val="FF0000"/>
                        </w:rPr>
                      </w:pPr>
                    </w:p>
                    <w:p w:rsidR="00C32459" w:rsidRDefault="00656537" w:rsidP="00763338">
                      <w:pPr>
                        <w:pStyle w:val="Naamvanorganisatie"/>
                        <w:rPr>
                          <w:rFonts w:ascii="Harrington" w:hAnsi="Harrington"/>
                          <w:color w:val="FF0000"/>
                        </w:rPr>
                      </w:pPr>
                      <w:r w:rsidRPr="00C83ED4">
                        <w:rPr>
                          <w:rFonts w:ascii="Harrington" w:hAnsi="Harrington"/>
                          <w:color w:val="FF0000"/>
                        </w:rPr>
                        <w:t>Uitnodiging</w:t>
                      </w:r>
                    </w:p>
                    <w:p w:rsidR="00E72725" w:rsidRPr="00C83ED4" w:rsidRDefault="00287108" w:rsidP="00763338">
                      <w:pPr>
                        <w:pStyle w:val="Naamvanorganisatie"/>
                        <w:rPr>
                          <w:rFonts w:ascii="Harrington" w:hAnsi="Harrington"/>
                          <w:color w:val="FF0000"/>
                        </w:rPr>
                      </w:pPr>
                    </w:p>
                  </w:sdtContent>
                </w:sdt>
                <w:sdt>
                  <w:sdtPr>
                    <w:id w:val="87761162"/>
                    <w:placeholder>
                      <w:docPart w:val="4BC753B31B5E4B8C9FE747D04B71D85E"/>
                    </w:placeholder>
                  </w:sdtPr>
                  <w:sdtContent>
                    <w:p w:rsidR="00C83ED4" w:rsidRDefault="00C83ED4" w:rsidP="00C83ED4">
                      <w:pPr>
                        <w:pStyle w:val="kop2"/>
                        <w:rPr>
                          <w:rFonts w:ascii="Harrington" w:hAnsi="Harrington"/>
                        </w:rPr>
                      </w:pPr>
                      <w:r w:rsidRPr="00C83ED4">
                        <w:rPr>
                          <w:rFonts w:ascii="Harrington" w:hAnsi="Harrington"/>
                        </w:rPr>
                        <w:t>Woensdag 18 april 2018 nodigen wij u uit voor een bitterballenborrel</w:t>
                      </w:r>
                      <w:r>
                        <w:rPr>
                          <w:rFonts w:ascii="Harrington" w:hAnsi="Harrington"/>
                        </w:rPr>
                        <w:t>.</w:t>
                      </w:r>
                    </w:p>
                    <w:p w:rsidR="00C83ED4" w:rsidRDefault="00C83ED4" w:rsidP="00C83ED4">
                      <w:pPr>
                        <w:pStyle w:val="kop2"/>
                        <w:rPr>
                          <w:rFonts w:ascii="Harrington" w:hAnsi="Harrington"/>
                          <w:sz w:val="24"/>
                        </w:rPr>
                      </w:pPr>
                      <w:r w:rsidRPr="00C83ED4">
                        <w:rPr>
                          <w:rFonts w:ascii="Harrington" w:hAnsi="Harrington"/>
                          <w:sz w:val="24"/>
                        </w:rPr>
                        <w:t>Voorafgaand aan de borrel vindt de algemene leden vergadering plaats</w:t>
                      </w:r>
                      <w:r>
                        <w:rPr>
                          <w:rFonts w:ascii="Harrington" w:hAnsi="Harrington"/>
                          <w:sz w:val="24"/>
                        </w:rPr>
                        <w:t>.</w:t>
                      </w:r>
                    </w:p>
                    <w:p w:rsidR="00DE330A" w:rsidRPr="00DE330A" w:rsidRDefault="00DE330A" w:rsidP="00DE330A"/>
                    <w:p w:rsidR="00DE330A" w:rsidRDefault="00C83ED4" w:rsidP="00C83ED4">
                      <w:pPr>
                        <w:pStyle w:val="kop2"/>
                        <w:rPr>
                          <w:rFonts w:ascii="Harrington" w:hAnsi="Harrington"/>
                        </w:rPr>
                      </w:pPr>
                      <w:r w:rsidRPr="00DE330A">
                        <w:rPr>
                          <w:rFonts w:ascii="Harrington" w:hAnsi="Harrington"/>
                        </w:rPr>
                        <w:t>Locatie:</w:t>
                      </w:r>
                    </w:p>
                    <w:p w:rsidR="00C83ED4" w:rsidRDefault="00C83ED4" w:rsidP="00F912BF">
                      <w:pPr>
                        <w:pStyle w:val="kop2"/>
                        <w:spacing w:after="0" w:line="276" w:lineRule="auto"/>
                        <w:rPr>
                          <w:rFonts w:ascii="Harrington" w:hAnsi="Harrington"/>
                        </w:rPr>
                      </w:pPr>
                      <w:r w:rsidRPr="00DE330A">
                        <w:rPr>
                          <w:rFonts w:ascii="Harrington" w:hAnsi="Harrington"/>
                        </w:rPr>
                        <w:t>Brasserie Het Genieten, Grand Café</w:t>
                      </w:r>
                    </w:p>
                    <w:p w:rsidR="00C32459" w:rsidRPr="00C32459" w:rsidRDefault="00C32459" w:rsidP="00F912BF">
                      <w:pPr>
                        <w:spacing w:line="276" w:lineRule="auto"/>
                        <w:rPr>
                          <w:rFonts w:ascii="Harrington" w:hAnsi="Harringto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C32459">
                        <w:rPr>
                          <w:rFonts w:ascii="Harrington" w:hAnsi="Harrington"/>
                          <w:b/>
                          <w:color w:val="000000" w:themeColor="text1"/>
                          <w:sz w:val="28"/>
                          <w:szCs w:val="28"/>
                        </w:rPr>
                        <w:t>Roestelbergseweg</w:t>
                      </w:r>
                      <w:proofErr w:type="spellEnd"/>
                      <w:r w:rsidRPr="00C32459">
                        <w:rPr>
                          <w:rFonts w:ascii="Harrington" w:hAnsi="Harringto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3, 5171 RL Kaatsheuvel</w:t>
                      </w:r>
                    </w:p>
                    <w:p w:rsidR="00F912BF" w:rsidRDefault="00F912BF" w:rsidP="00C83ED4">
                      <w:pPr>
                        <w:pStyle w:val="kop2"/>
                        <w:rPr>
                          <w:rFonts w:ascii="Harrington" w:hAnsi="Harrington"/>
                        </w:rPr>
                      </w:pPr>
                    </w:p>
                    <w:p w:rsidR="00C83ED4" w:rsidRPr="00DE330A" w:rsidRDefault="00DE330A" w:rsidP="00C83ED4">
                      <w:pPr>
                        <w:pStyle w:val="kop2"/>
                        <w:rPr>
                          <w:rFonts w:ascii="Harrington" w:hAnsi="Harrington"/>
                        </w:rPr>
                      </w:pPr>
                      <w:r w:rsidRPr="00DE330A">
                        <w:rPr>
                          <w:rFonts w:ascii="Harrington" w:hAnsi="Harrington"/>
                        </w:rPr>
                        <w:t>Aanvang:</w:t>
                      </w:r>
                    </w:p>
                    <w:p w:rsidR="00C83ED4" w:rsidRPr="00F912BF" w:rsidRDefault="00F912BF" w:rsidP="00C83ED4">
                      <w:pPr>
                        <w:pStyle w:val="kop2"/>
                        <w:rPr>
                          <w:rFonts w:ascii="Harrington" w:hAnsi="Harrington"/>
                          <w:sz w:val="36"/>
                          <w:szCs w:val="36"/>
                        </w:rPr>
                      </w:pPr>
                      <w:r w:rsidRPr="00F912BF">
                        <w:rPr>
                          <w:rFonts w:ascii="Harrington" w:hAnsi="Harrington"/>
                          <w:sz w:val="36"/>
                          <w:szCs w:val="36"/>
                        </w:rPr>
                        <w:t xml:space="preserve">Algemene ledenvergadering: </w:t>
                      </w:r>
                      <w:r w:rsidR="00DE330A" w:rsidRPr="00F912BF">
                        <w:rPr>
                          <w:rFonts w:ascii="Harrington" w:hAnsi="Harrington"/>
                          <w:sz w:val="36"/>
                          <w:szCs w:val="36"/>
                        </w:rPr>
                        <w:t>20.00 uur</w:t>
                      </w:r>
                    </w:p>
                    <w:p w:rsidR="00F912BF" w:rsidRPr="00F912BF" w:rsidRDefault="00F912BF" w:rsidP="00F912BF">
                      <w:pPr>
                        <w:rPr>
                          <w:rFonts w:ascii="Harrington" w:hAnsi="Harrington"/>
                          <w:b/>
                          <w:color w:val="auto"/>
                          <w:sz w:val="36"/>
                          <w:szCs w:val="36"/>
                        </w:rPr>
                      </w:pPr>
                      <w:r w:rsidRPr="00F912BF">
                        <w:rPr>
                          <w:rFonts w:ascii="Harrington" w:hAnsi="Harrington"/>
                          <w:b/>
                          <w:color w:val="auto"/>
                          <w:sz w:val="36"/>
                          <w:szCs w:val="36"/>
                        </w:rPr>
                        <w:t>Borrel: 20.30 uur</w:t>
                      </w:r>
                    </w:p>
                    <w:p w:rsidR="00DE330A" w:rsidRPr="00F912BF" w:rsidRDefault="00DE330A" w:rsidP="00DE330A">
                      <w:pPr>
                        <w:rPr>
                          <w:rFonts w:ascii="Harrington" w:hAnsi="Harrington"/>
                          <w:b/>
                          <w:color w:val="auto"/>
                          <w:sz w:val="36"/>
                          <w:szCs w:val="36"/>
                        </w:rPr>
                      </w:pPr>
                    </w:p>
                    <w:p w:rsidR="00DE330A" w:rsidRDefault="00DE330A" w:rsidP="00DE330A"/>
                    <w:p w:rsidR="00DE330A" w:rsidRDefault="00DE330A" w:rsidP="00DE330A"/>
                    <w:p w:rsidR="00DE330A" w:rsidRDefault="00DE330A" w:rsidP="00DE330A"/>
                    <w:p w:rsidR="00DE330A" w:rsidRDefault="00DE330A" w:rsidP="00DE330A"/>
                    <w:p w:rsidR="00DE330A" w:rsidRDefault="00DE330A" w:rsidP="00DE330A"/>
                    <w:p w:rsidR="00DE330A" w:rsidRDefault="00DE330A" w:rsidP="00DE330A"/>
                    <w:p w:rsidR="00DE330A" w:rsidRDefault="00DE330A" w:rsidP="00DE330A"/>
                    <w:p w:rsidR="00DE330A" w:rsidRDefault="00DE330A" w:rsidP="00DE330A"/>
                    <w:p w:rsidR="00DE330A" w:rsidRDefault="00DE330A" w:rsidP="00DE330A"/>
                    <w:p w:rsidR="00DE330A" w:rsidRDefault="00DE330A" w:rsidP="00DE330A"/>
                    <w:p w:rsidR="00DE330A" w:rsidRDefault="00DE330A" w:rsidP="00DE330A"/>
                    <w:p w:rsidR="00DE330A" w:rsidRDefault="00DE330A" w:rsidP="00DE330A"/>
                    <w:p w:rsidR="00DE330A" w:rsidRDefault="00DE330A" w:rsidP="00DE330A"/>
                    <w:p w:rsidR="00DE330A" w:rsidRPr="00DE330A" w:rsidRDefault="00DE330A" w:rsidP="00DE330A"/>
                    <w:p w:rsidR="00656537" w:rsidRDefault="00656537">
                      <w:pPr>
                        <w:pStyle w:val="kop2"/>
                      </w:pPr>
                    </w:p>
                    <w:p w:rsidR="00656537" w:rsidRDefault="00656537">
                      <w:pPr>
                        <w:pStyle w:val="kop2"/>
                      </w:pPr>
                    </w:p>
                    <w:p w:rsidR="00E72725" w:rsidRPr="004933C7" w:rsidRDefault="00287108">
                      <w:pPr>
                        <w:pStyle w:val="kop2"/>
                      </w:pPr>
                    </w:p>
                  </w:sdtContent>
                </w:sdt>
              </w:txbxContent>
            </v:textbox>
            <w10:wrap anchorx="page" anchory="page"/>
          </v:shape>
        </w:pict>
      </w:r>
    </w:p>
    <w:p w:rsidR="003F41BC" w:rsidRDefault="008D48C3">
      <w:r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7620</wp:posOffset>
            </wp:positionV>
            <wp:extent cx="876300" cy="876300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_ACW_rood_400x40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BC" w:rsidRDefault="003F41BC"/>
    <w:p w:rsidR="003F41BC" w:rsidRDefault="003F41BC"/>
    <w:p w:rsidR="003F41BC" w:rsidRDefault="003F41BC"/>
    <w:p w:rsidR="003F41BC" w:rsidRDefault="003F41BC">
      <w:pPr>
        <w:jc w:val="left"/>
      </w:pPr>
      <w:r>
        <w:br w:type="page"/>
      </w:r>
    </w:p>
    <w:p w:rsidR="00E72725" w:rsidRDefault="008D48C3">
      <w:r>
        <w:rPr>
          <w:noProof/>
          <w:lang w:eastAsia="nl-N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5180965</wp:posOffset>
            </wp:positionH>
            <wp:positionV relativeFrom="paragraph">
              <wp:posOffset>-508000</wp:posOffset>
            </wp:positionV>
            <wp:extent cx="933450" cy="933450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_ACW_rood_400x40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108">
        <w:rPr>
          <w:noProof/>
        </w:rPr>
        <w:pict>
          <v:shape id="Tekstvak 7" o:spid="_x0000_s1027" type="#_x0000_t202" style="position:absolute;left:0;text-align:left;margin-left:-44.5pt;margin-top:230pt;width:516pt;height:1in;z-index:25166028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" fillcolor="white [3201]" strokeweight=".5pt">
            <v:textbox>
              <w:txbxContent>
                <w:p w:rsidR="00C32459" w:rsidRPr="00C32459" w:rsidRDefault="00C32459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C32459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Gaarne onderstaand antwoordstrookje invullen en retourneren </w:t>
                  </w:r>
                  <w:r w:rsidR="0027585C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voor 9 april </w:t>
                  </w:r>
                  <w:r w:rsidRPr="00C32459">
                    <w:rPr>
                      <w:rFonts w:asciiTheme="minorHAnsi" w:hAnsiTheme="minorHAnsi" w:cstheme="minorHAnsi"/>
                      <w:sz w:val="28"/>
                      <w:szCs w:val="28"/>
                    </w:rPr>
                    <w:t>naar:</w:t>
                  </w:r>
                </w:p>
                <w:p w:rsidR="00C32459" w:rsidRPr="00C32459" w:rsidRDefault="00C32459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C32459">
                    <w:rPr>
                      <w:rFonts w:asciiTheme="minorHAnsi" w:hAnsiTheme="minorHAnsi" w:cstheme="minorHAnsi"/>
                      <w:sz w:val="28"/>
                      <w:szCs w:val="28"/>
                    </w:rPr>
                    <w:t>secretaris@acw66.nl</w:t>
                  </w:r>
                </w:p>
              </w:txbxContent>
            </v:textbox>
          </v:shape>
        </w:pict>
      </w:r>
      <w:r w:rsidR="00287108">
        <w:rPr>
          <w:noProof/>
        </w:rPr>
        <w:pict>
          <v:shape id="Tekstvak 4" o:spid="_x0000_s1028" type="#_x0000_t202" style="position:absolute;left:0;text-align:left;margin-left:-45pt;margin-top:332pt;width:515pt;height:153.5pt;z-index:251659264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" fillcolor="white [3201]" strokeweight=".5pt">
            <v:textbox>
              <w:txbxContent>
                <w:p w:rsidR="003F41BC" w:rsidRPr="003F41BC" w:rsidRDefault="003F41BC">
                  <w:pPr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</w:pPr>
                  <w:r w:rsidRPr="003F41BC"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  <w:t>Antwoordstrookje:</w:t>
                  </w:r>
                </w:p>
                <w:p w:rsidR="003F41BC" w:rsidRPr="003F41BC" w:rsidRDefault="003F41BC">
                  <w:pPr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</w:pPr>
                </w:p>
                <w:p w:rsidR="003F41BC" w:rsidRPr="003F41BC" w:rsidRDefault="003F41BC" w:rsidP="003F41BC">
                  <w:pPr>
                    <w:pStyle w:val="Lijstalinea"/>
                    <w:numPr>
                      <w:ilvl w:val="0"/>
                      <w:numId w:val="4"/>
                    </w:numPr>
                    <w:jc w:val="both"/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</w:pPr>
                  <w:r w:rsidRPr="003F41BC"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  <w:t xml:space="preserve">Komt wel / niet naar de bitterballenborrel met …. </w:t>
                  </w:r>
                  <w:r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  <w:t>p</w:t>
                  </w:r>
                  <w:r w:rsidRPr="003F41BC"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  <w:t>ersonen.</w:t>
                  </w:r>
                </w:p>
                <w:p w:rsidR="003F41BC" w:rsidRPr="00C32459" w:rsidRDefault="003F41BC" w:rsidP="003F41BC">
                  <w:pPr>
                    <w:pStyle w:val="Lijstalinea"/>
                    <w:numPr>
                      <w:ilvl w:val="0"/>
                      <w:numId w:val="4"/>
                    </w:numPr>
                    <w:jc w:val="both"/>
                    <w:rPr>
                      <w:rFonts w:asciiTheme="minorHAnsi" w:hAnsiTheme="minorHAnsi" w:cstheme="minorHAnsi"/>
                      <w:sz w:val="32"/>
                      <w:szCs w:val="32"/>
                    </w:rPr>
                  </w:pPr>
                  <w:r w:rsidRPr="003F41BC"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  <w:t xml:space="preserve">Opmerkingen, vragen voor de rondvraag: </w:t>
                  </w:r>
                  <w:r w:rsidR="00C32459" w:rsidRPr="00C32459">
                    <w:rPr>
                      <w:rFonts w:asciiTheme="minorHAnsi" w:hAnsiTheme="minorHAnsi" w:cstheme="minorHAnsi"/>
                      <w:sz w:val="32"/>
                      <w:szCs w:val="32"/>
                    </w:rPr>
                    <w:t>.........................................</w:t>
                  </w:r>
                </w:p>
                <w:p w:rsidR="003F41BC" w:rsidRPr="00C32459" w:rsidRDefault="003F41BC" w:rsidP="003F41BC">
                  <w:pPr>
                    <w:pStyle w:val="Lijstalinea"/>
                    <w:jc w:val="both"/>
                    <w:rPr>
                      <w:rFonts w:asciiTheme="minorHAnsi" w:hAnsiTheme="minorHAnsi" w:cstheme="minorHAnsi"/>
                      <w:sz w:val="32"/>
                      <w:szCs w:val="32"/>
                    </w:rPr>
                  </w:pPr>
                  <w:r w:rsidRPr="00C32459">
                    <w:rPr>
                      <w:rFonts w:asciiTheme="minorHAnsi" w:hAnsiTheme="minorHAnsi" w:cstheme="minorHAnsi"/>
                      <w:sz w:val="32"/>
                      <w:szCs w:val="32"/>
                    </w:rPr>
                    <w:t>……………………………………………………………………………………………………………………</w:t>
                  </w:r>
                  <w:bookmarkStart w:id="0" w:name="_GoBack"/>
                  <w:bookmarkEnd w:id="0"/>
                  <w:r w:rsidRPr="00C32459">
                    <w:rPr>
                      <w:rFonts w:asciiTheme="minorHAnsi" w:hAnsiTheme="minorHAnsi" w:cstheme="minorHAnsi"/>
                      <w:sz w:val="32"/>
                      <w:szCs w:val="32"/>
                    </w:rPr>
                    <w:t>……………………………………………..</w:t>
                  </w:r>
                </w:p>
                <w:p w:rsidR="003F41BC" w:rsidRPr="003F41BC" w:rsidRDefault="003F41BC" w:rsidP="003F41BC">
                  <w:pPr>
                    <w:pStyle w:val="Lijstalinea"/>
                    <w:jc w:val="both"/>
                    <w:rPr>
                      <w:rFonts w:ascii="Harrington" w:hAnsi="Harrington"/>
                    </w:rPr>
                  </w:pPr>
                </w:p>
              </w:txbxContent>
            </v:textbox>
            <w10:wrap anchorx="margin"/>
          </v:shape>
        </w:pict>
      </w:r>
      <w:r w:rsidR="00287108">
        <w:rPr>
          <w:noProof/>
        </w:rPr>
        <w:pict>
          <v:shape id="Text Box 43" o:spid="_x0000_s1029" type="#_x0000_t202" style="position:absolute;left:0;text-align:left;margin-left:33.3pt;margin-top:29.1pt;width:545.35pt;height:725.45pt;z-index:-25165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" filled="f" stroked="f">
            <v:textbox>
              <w:txbxContent>
                <w:p w:rsidR="00E72725" w:rsidRDefault="00494BAA">
                  <w:r>
                    <w:rPr>
                      <w:noProof/>
                      <w:lang w:eastAsia="nl-NL"/>
                    </w:rPr>
                    <w:drawing>
                      <wp:inline distT="0" distB="0" distL="0" distR="0">
                        <wp:extent cx="6741634" cy="2889271"/>
                        <wp:effectExtent l="0" t="0" r="2540" b="635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gg and stripes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41634" cy="28892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sectPr w:rsidR="00E72725" w:rsidSect="004933C7">
      <w:pgSz w:w="11907" w:h="16839" w:code="9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66357"/>
    <w:multiLevelType w:val="hybridMultilevel"/>
    <w:tmpl w:val="7DB271F8"/>
    <w:lvl w:ilvl="0" w:tplc="F8BE2EEC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8F225B"/>
    <w:multiLevelType w:val="hybridMultilevel"/>
    <w:tmpl w:val="0324FEDC"/>
    <w:lvl w:ilvl="0" w:tplc="74D8E8F0"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9E6693D"/>
    <w:multiLevelType w:val="hybridMultilevel"/>
    <w:tmpl w:val="10525D6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906555"/>
    <w:multiLevelType w:val="hybridMultilevel"/>
    <w:tmpl w:val="6EDA2D6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efaultTabStop w:val="720"/>
  <w:hyphenationZone w:val="425"/>
  <w:drawingGridHorizontalSpacing w:val="120"/>
  <w:displayHorizontalDrawingGridEvery w:val="2"/>
  <w:noPunctuationKerning/>
  <w:characterSpacingControl w:val="doNotCompress"/>
  <w:compat/>
  <w:rsids>
    <w:rsidRoot w:val="00793383"/>
    <w:rsid w:val="00146D08"/>
    <w:rsid w:val="00167D72"/>
    <w:rsid w:val="0027585C"/>
    <w:rsid w:val="00287108"/>
    <w:rsid w:val="002A2544"/>
    <w:rsid w:val="003743BE"/>
    <w:rsid w:val="00374A87"/>
    <w:rsid w:val="003A4856"/>
    <w:rsid w:val="003F41BC"/>
    <w:rsid w:val="004933C7"/>
    <w:rsid w:val="00494BAA"/>
    <w:rsid w:val="00567010"/>
    <w:rsid w:val="005F61F9"/>
    <w:rsid w:val="00656537"/>
    <w:rsid w:val="00763338"/>
    <w:rsid w:val="00793383"/>
    <w:rsid w:val="007E50DB"/>
    <w:rsid w:val="00875005"/>
    <w:rsid w:val="00893641"/>
    <w:rsid w:val="008D48C3"/>
    <w:rsid w:val="00936916"/>
    <w:rsid w:val="009F27B3"/>
    <w:rsid w:val="00A7599B"/>
    <w:rsid w:val="00A95A3E"/>
    <w:rsid w:val="00BA39F7"/>
    <w:rsid w:val="00C32459"/>
    <w:rsid w:val="00C83ED4"/>
    <w:rsid w:val="00CC5A0D"/>
    <w:rsid w:val="00D57FFD"/>
    <w:rsid w:val="00DE330A"/>
    <w:rsid w:val="00E72725"/>
    <w:rsid w:val="00F34B43"/>
    <w:rsid w:val="00F57494"/>
    <w:rsid w:val="00F912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bfffb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72725"/>
    <w:pPr>
      <w:jc w:val="center"/>
    </w:pPr>
    <w:rPr>
      <w:rFonts w:ascii="Book Antiqua" w:hAnsi="Book Antiqua"/>
      <w:color w:val="7199AF"/>
      <w:sz w:val="24"/>
      <w:szCs w:val="24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kop1">
    <w:name w:val="kop 1"/>
    <w:basedOn w:val="Standaard"/>
    <w:next w:val="Standaard"/>
    <w:qFormat/>
    <w:rsid w:val="00167D72"/>
    <w:pPr>
      <w:spacing w:line="760" w:lineRule="atLeast"/>
      <w:outlineLvl w:val="0"/>
    </w:pPr>
    <w:rPr>
      <w:rFonts w:asciiTheme="majorHAnsi" w:hAnsiTheme="majorHAnsi"/>
      <w:b/>
      <w:caps/>
      <w:color w:val="0D0D0D" w:themeColor="text1" w:themeTint="F2"/>
      <w:sz w:val="76"/>
      <w:szCs w:val="76"/>
    </w:rPr>
  </w:style>
  <w:style w:type="paragraph" w:customStyle="1" w:styleId="kop2">
    <w:name w:val="kop 2"/>
    <w:basedOn w:val="Standaard"/>
    <w:next w:val="Standaard"/>
    <w:qFormat/>
    <w:rsid w:val="00875005"/>
    <w:pPr>
      <w:spacing w:before="120" w:after="360"/>
      <w:outlineLvl w:val="1"/>
    </w:pPr>
    <w:rPr>
      <w:rFonts w:asciiTheme="majorHAnsi" w:hAnsiTheme="majorHAnsi"/>
      <w:b/>
      <w:color w:val="404040" w:themeColor="text1" w:themeTint="BF"/>
      <w:sz w:val="40"/>
    </w:rPr>
  </w:style>
  <w:style w:type="paragraph" w:customStyle="1" w:styleId="kop3">
    <w:name w:val="kop 3"/>
    <w:basedOn w:val="kop2"/>
    <w:next w:val="Standaard"/>
    <w:qFormat/>
    <w:rsid w:val="00E72725"/>
    <w:pPr>
      <w:outlineLvl w:val="2"/>
    </w:pPr>
  </w:style>
  <w:style w:type="paragraph" w:customStyle="1" w:styleId="Ballontekst1">
    <w:name w:val="Ballontekst1"/>
    <w:basedOn w:val="Standaard"/>
    <w:semiHidden/>
    <w:rsid w:val="00E72725"/>
    <w:rPr>
      <w:rFonts w:ascii="Tahoma" w:hAnsi="Tahoma" w:cs="Tahoma"/>
      <w:sz w:val="16"/>
      <w:szCs w:val="16"/>
    </w:rPr>
  </w:style>
  <w:style w:type="paragraph" w:customStyle="1" w:styleId="Beschrijvingvanevenement">
    <w:name w:val="Beschrijving van evenement"/>
    <w:basedOn w:val="Standaard"/>
    <w:qFormat/>
    <w:rsid w:val="00893641"/>
    <w:pPr>
      <w:spacing w:before="40"/>
    </w:pPr>
    <w:rPr>
      <w:rFonts w:asciiTheme="minorHAnsi" w:hAnsiTheme="minorHAnsi"/>
      <w:color w:val="000000" w:themeColor="text1"/>
      <w:sz w:val="36"/>
    </w:rPr>
  </w:style>
  <w:style w:type="paragraph" w:customStyle="1" w:styleId="Naamvanorganisatie">
    <w:name w:val="Naam van organisatie"/>
    <w:basedOn w:val="kop1"/>
    <w:qFormat/>
    <w:rsid w:val="00893641"/>
    <w:pPr>
      <w:spacing w:before="120" w:after="120" w:line="240" w:lineRule="auto"/>
    </w:pPr>
    <w:rPr>
      <w:color w:val="31849B" w:themeColor="accent5" w:themeShade="BF"/>
    </w:rPr>
  </w:style>
  <w:style w:type="paragraph" w:customStyle="1" w:styleId="Contactinformatie">
    <w:name w:val="Contactinformatie"/>
    <w:basedOn w:val="Standaard"/>
    <w:qFormat/>
    <w:rsid w:val="00875005"/>
    <w:rPr>
      <w:rFonts w:asciiTheme="minorHAnsi" w:hAnsiTheme="minorHAnsi"/>
      <w:color w:val="595959" w:themeColor="text1" w:themeTint="A6"/>
      <w:sz w:val="36"/>
    </w:rPr>
  </w:style>
  <w:style w:type="character" w:styleId="Hyperlink">
    <w:name w:val="Hyperlink"/>
    <w:basedOn w:val="Standaardalinea-lettertype"/>
    <w:rsid w:val="00BA39F7"/>
    <w:rPr>
      <w:color w:val="0000FF" w:themeColor="hyperlink"/>
      <w:u w:val="single"/>
    </w:rPr>
  </w:style>
  <w:style w:type="character" w:customStyle="1" w:styleId="Sterk">
    <w:name w:val="Sterk"/>
    <w:basedOn w:val="Standaardalinea-lettertype"/>
    <w:qFormat/>
    <w:rsid w:val="00BA39F7"/>
    <w:rPr>
      <w:b/>
      <w:bCs/>
    </w:rPr>
  </w:style>
  <w:style w:type="paragraph" w:customStyle="1" w:styleId="Ondertitel1">
    <w:name w:val="Ondertitel1"/>
    <w:basedOn w:val="Standaard"/>
    <w:next w:val="Standaard"/>
    <w:link w:val="Tekensvoorondertitel"/>
    <w:qFormat/>
    <w:rsid w:val="00BA39F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Tekensvoorondertitel">
    <w:name w:val="Tekens voor ondertitel"/>
    <w:basedOn w:val="Standaardalinea-lettertype"/>
    <w:link w:val="Ondertitel1"/>
    <w:rsid w:val="00BA39F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Tekstvantijdelijkeaanduidingen">
    <w:name w:val="Tekst van tijdelijke aanduidingen"/>
    <w:basedOn w:val="Standaardalinea-lettertype"/>
    <w:uiPriority w:val="99"/>
    <w:semiHidden/>
    <w:rsid w:val="00D57FFD"/>
    <w:rPr>
      <w:color w:val="808080"/>
    </w:rPr>
  </w:style>
  <w:style w:type="paragraph" w:styleId="Ballontekst">
    <w:name w:val="Balloon Text"/>
    <w:basedOn w:val="Standaard"/>
    <w:link w:val="BallontekstChar"/>
    <w:rsid w:val="004933C7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4933C7"/>
    <w:rPr>
      <w:rFonts w:ascii="Tahoma" w:hAnsi="Tahoma" w:cs="Tahoma"/>
      <w:color w:val="7199AF"/>
      <w:sz w:val="16"/>
      <w:szCs w:val="16"/>
    </w:rPr>
  </w:style>
  <w:style w:type="paragraph" w:styleId="Lijstalinea">
    <w:name w:val="List Paragraph"/>
    <w:basedOn w:val="Standaard"/>
    <w:uiPriority w:val="34"/>
    <w:qFormat/>
    <w:rsid w:val="003F41B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lle\AppData\Roaming\Microsoft\Templates\Folder%20voor%20paaseieren%20zoeke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BC753B31B5E4B8C9FE747D04B71D85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C1C2BCF-7698-488B-B26F-65694E3BFAAB}"/>
      </w:docPartPr>
      <w:docPartBody>
        <w:p w:rsidR="00345E96" w:rsidRDefault="003D590F">
          <w:pPr>
            <w:pStyle w:val="4BC753B31B5E4B8C9FE747D04B71D85E"/>
          </w:pPr>
          <w:r w:rsidRPr="002265DB">
            <w:rPr>
              <w:rStyle w:val="Tekstvantijdelijkeaanduidingen"/>
            </w:rPr>
            <w:t>Klik hier om tekst in te voeren.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3D590F"/>
    <w:rsid w:val="00345E96"/>
    <w:rsid w:val="003D590F"/>
    <w:rsid w:val="009D7687"/>
    <w:rsid w:val="00C639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6392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Tekstvantijdelijkeaanduidingen">
    <w:name w:val="Tekst van tijdelijke aanduidingen"/>
    <w:basedOn w:val="Standaardalinea-lettertype"/>
    <w:uiPriority w:val="99"/>
    <w:semiHidden/>
    <w:rsid w:val="00C6392D"/>
    <w:rPr>
      <w:color w:val="808080"/>
    </w:rPr>
  </w:style>
  <w:style w:type="paragraph" w:customStyle="1" w:styleId="4BC753B31B5E4B8C9FE747D04B71D85E">
    <w:name w:val="4BC753B31B5E4B8C9FE747D04B71D85E"/>
    <w:rsid w:val="00C6392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06F31E78-8B30-416F-898E-239CAC0DDB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Folder voor paaseieren zoeken</Template>
  <TotalTime>1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Easter egg hunt flyer</vt:lpstr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Easter egg hunt flyer</dc:title>
  <dc:creator>nelleke oort</dc:creator>
  <cp:lastModifiedBy>User</cp:lastModifiedBy>
  <cp:revision>2</cp:revision>
  <cp:lastPrinted>2004-01-09T20:50:00Z</cp:lastPrinted>
  <dcterms:created xsi:type="dcterms:W3CDTF">2018-03-18T16:45:00Z</dcterms:created>
  <dcterms:modified xsi:type="dcterms:W3CDTF">2018-03-18T16:45:00Z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TC010127401043</vt:lpwstr>
  </property>
</Properties>
</file>